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5F370" w14:textId="77777777" w:rsidR="007B2A73" w:rsidRPr="00D04871" w:rsidRDefault="007B2A73" w:rsidP="007B2A73">
      <w:pPr>
        <w:pStyle w:val="Tytu"/>
      </w:pPr>
      <w:r w:rsidRPr="00A843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153528" wp14:editId="41A52642">
                <wp:simplePos x="0" y="0"/>
                <wp:positionH relativeFrom="page">
                  <wp:posOffset>4144488</wp:posOffset>
                </wp:positionH>
                <wp:positionV relativeFrom="page">
                  <wp:posOffset>1128156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79639" w14:textId="77777777" w:rsidR="007B2A73" w:rsidRPr="00726E1A" w:rsidRDefault="007B2A73" w:rsidP="0004357C">
                            <w:pPr>
                              <w:pStyle w:val="Tytu"/>
                              <w:ind w:left="708" w:firstLine="708"/>
                            </w:pPr>
                            <w:r w:rsidRPr="00726E1A">
                              <w:t>Żnin,</w:t>
                            </w:r>
                            <w:r>
                              <w:t xml:space="preserve"> dnia</w:t>
                            </w:r>
                            <w:r w:rsidRPr="00726E1A">
                              <w:t xml:space="preserve"> </w:t>
                            </w:r>
                            <w:r>
                              <w:t>27 lipca 2023</w:t>
                            </w:r>
                            <w:r w:rsidRPr="00726E1A">
                              <w:t xml:space="preserve"> r.</w:t>
                            </w:r>
                          </w:p>
                          <w:p w14:paraId="6BAAE624" w14:textId="77777777" w:rsidR="007B2A73" w:rsidRPr="00726E1A" w:rsidRDefault="007B2A73" w:rsidP="007B2A73">
                            <w:pPr>
                              <w:pStyle w:val="Tytu"/>
                            </w:pPr>
                          </w:p>
                          <w:p w14:paraId="164BE067" w14:textId="77777777" w:rsidR="007B2A73" w:rsidRPr="00726E1A" w:rsidRDefault="007B2A73" w:rsidP="007B2A73">
                            <w:pPr>
                              <w:pStyle w:val="Tytu"/>
                            </w:pPr>
                          </w:p>
                          <w:p w14:paraId="2F38B2F3" w14:textId="61B7ABBB" w:rsidR="007B2A73" w:rsidRPr="00C30725" w:rsidRDefault="007B2A73" w:rsidP="007B2A73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15352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35pt;margin-top:88.85pt;width:192pt;height:112.7pt;z-index:-251657216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" filled="f" stroked="f">
                <v:textbox style="mso-fit-shape-to-text:t" inset="0,0,0,0">
                  <w:txbxContent>
                    <w:p w14:paraId="6AD79639" w14:textId="77777777" w:rsidR="007B2A73" w:rsidRPr="00726E1A" w:rsidRDefault="007B2A73" w:rsidP="0004357C">
                      <w:pPr>
                        <w:pStyle w:val="Tytu"/>
                        <w:ind w:left="708" w:firstLine="708"/>
                      </w:pPr>
                      <w:r w:rsidRPr="00726E1A">
                        <w:t>Żnin,</w:t>
                      </w:r>
                      <w:r>
                        <w:t xml:space="preserve"> dnia</w:t>
                      </w:r>
                      <w:r w:rsidRPr="00726E1A">
                        <w:t xml:space="preserve"> </w:t>
                      </w:r>
                      <w:r>
                        <w:t>27 lipca 2023</w:t>
                      </w:r>
                      <w:r w:rsidRPr="00726E1A">
                        <w:t xml:space="preserve"> r.</w:t>
                      </w:r>
                    </w:p>
                    <w:p w14:paraId="6BAAE624" w14:textId="77777777" w:rsidR="007B2A73" w:rsidRPr="00726E1A" w:rsidRDefault="007B2A73" w:rsidP="007B2A73">
                      <w:pPr>
                        <w:pStyle w:val="Tytu"/>
                      </w:pPr>
                    </w:p>
                    <w:p w14:paraId="164BE067" w14:textId="77777777" w:rsidR="007B2A73" w:rsidRPr="00726E1A" w:rsidRDefault="007B2A73" w:rsidP="007B2A73">
                      <w:pPr>
                        <w:pStyle w:val="Tytu"/>
                      </w:pPr>
                    </w:p>
                    <w:p w14:paraId="2F38B2F3" w14:textId="61B7ABBB" w:rsidR="007B2A73" w:rsidRPr="00C30725" w:rsidRDefault="007B2A73" w:rsidP="007B2A73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TPR.402.3.3.2023</w:t>
      </w:r>
    </w:p>
    <w:p w14:paraId="09C8DD64" w14:textId="77777777" w:rsidR="007B2A73" w:rsidRDefault="007B2A73" w:rsidP="007B2A73">
      <w:pPr>
        <w:pStyle w:val="Tytu"/>
      </w:pPr>
      <w:r w:rsidRPr="00D04871">
        <w:t xml:space="preserve">Dotyczy: </w:t>
      </w:r>
      <w:r>
        <w:t>Informacja w sprawie powołania na stanowisko dyrektora Żnińskiego Domu Kultury</w:t>
      </w:r>
    </w:p>
    <w:p w14:paraId="79E206AA" w14:textId="77777777" w:rsidR="007B2A73" w:rsidRPr="00842D52" w:rsidRDefault="007B2A73" w:rsidP="007B2A73"/>
    <w:p w14:paraId="36B9D552" w14:textId="1152E803" w:rsidR="007B2A73" w:rsidRPr="007B2A73" w:rsidRDefault="007B2A73" w:rsidP="0004357C">
      <w:pPr>
        <w:spacing w:after="0"/>
        <w:jc w:val="both"/>
        <w:rPr>
          <w:sz w:val="22"/>
        </w:rPr>
      </w:pPr>
      <w:r>
        <w:rPr>
          <w:sz w:val="22"/>
        </w:rPr>
        <w:t>Na podstawie art. 30 ust. 2 pkt 5 ustawy z dnia 8 marca 1990 r. o samorządzie gminnym</w:t>
      </w:r>
      <w:r w:rsidR="0004357C">
        <w:rPr>
          <w:sz w:val="22"/>
        </w:rPr>
        <w:br/>
      </w:r>
      <w:r>
        <w:rPr>
          <w:sz w:val="22"/>
        </w:rPr>
        <w:t>(Dz.U. z 2023 r. poz. 40 ze zm.</w:t>
      </w:r>
      <w:r>
        <w:rPr>
          <w:rStyle w:val="Odwoanieprzypisudolnego"/>
          <w:sz w:val="22"/>
        </w:rPr>
        <w:footnoteReference w:id="1"/>
      </w:r>
      <w:r>
        <w:rPr>
          <w:sz w:val="13"/>
          <w:szCs w:val="13"/>
        </w:rPr>
        <w:t xml:space="preserve">) </w:t>
      </w:r>
      <w:r>
        <w:rPr>
          <w:sz w:val="22"/>
        </w:rPr>
        <w:t>) art.15 ust. 1 ustawy z dnia 25 października 1991 r. o organizowaniu i prowadzeniu działalności kulturalnej (</w:t>
      </w:r>
      <w:proofErr w:type="spellStart"/>
      <w:r>
        <w:rPr>
          <w:sz w:val="22"/>
        </w:rPr>
        <w:t>t.j</w:t>
      </w:r>
      <w:proofErr w:type="spellEnd"/>
      <w:r>
        <w:rPr>
          <w:sz w:val="22"/>
        </w:rPr>
        <w:t xml:space="preserve">. Dz. U. z 2020 r. poz. 194 z </w:t>
      </w:r>
      <w:proofErr w:type="spellStart"/>
      <w:r>
        <w:rPr>
          <w:sz w:val="22"/>
        </w:rPr>
        <w:t>późn</w:t>
      </w:r>
      <w:proofErr w:type="spellEnd"/>
      <w:r>
        <w:rPr>
          <w:sz w:val="22"/>
        </w:rPr>
        <w:t>. zm.</w:t>
      </w:r>
      <w:r>
        <w:rPr>
          <w:rStyle w:val="Odwoanieprzypisudolnego"/>
          <w:sz w:val="22"/>
        </w:rPr>
        <w:footnoteReference w:id="2"/>
      </w:r>
      <w:r>
        <w:rPr>
          <w:sz w:val="13"/>
          <w:szCs w:val="13"/>
        </w:rPr>
        <w:t xml:space="preserve">) </w:t>
      </w:r>
      <w:r>
        <w:rPr>
          <w:sz w:val="22"/>
        </w:rPr>
        <w:t>), art. 68 ustawy z dnia 26 czerwca 1974 r. Kodeks Pracy (</w:t>
      </w:r>
      <w:proofErr w:type="spellStart"/>
      <w:r>
        <w:rPr>
          <w:sz w:val="22"/>
        </w:rPr>
        <w:t>t.j</w:t>
      </w:r>
      <w:proofErr w:type="spellEnd"/>
      <w:r>
        <w:rPr>
          <w:sz w:val="22"/>
        </w:rPr>
        <w:t xml:space="preserve">. Dz. U. z 2022 r. poz. 1510 z </w:t>
      </w:r>
      <w:proofErr w:type="spellStart"/>
      <w:r>
        <w:rPr>
          <w:sz w:val="22"/>
        </w:rPr>
        <w:t>późn</w:t>
      </w:r>
      <w:proofErr w:type="spellEnd"/>
      <w:r>
        <w:rPr>
          <w:sz w:val="22"/>
        </w:rPr>
        <w:t>. zm.</w:t>
      </w:r>
      <w:r>
        <w:rPr>
          <w:rStyle w:val="Odwoanieprzypisudolnego"/>
          <w:sz w:val="22"/>
        </w:rPr>
        <w:footnoteReference w:id="3"/>
      </w:r>
      <w:r>
        <w:rPr>
          <w:sz w:val="13"/>
          <w:szCs w:val="13"/>
        </w:rPr>
        <w:t xml:space="preserve"> </w:t>
      </w:r>
      <w:r>
        <w:rPr>
          <w:sz w:val="22"/>
        </w:rPr>
        <w:t>)</w:t>
      </w:r>
      <w:r>
        <w:rPr>
          <w:sz w:val="22"/>
        </w:rPr>
        <w:t xml:space="preserve">, </w:t>
      </w:r>
      <w:r w:rsidRPr="007B2A73">
        <w:rPr>
          <w:sz w:val="22"/>
        </w:rPr>
        <w:t xml:space="preserve">informuję, że </w:t>
      </w:r>
      <w:r>
        <w:rPr>
          <w:sz w:val="22"/>
        </w:rPr>
        <w:t>z</w:t>
      </w:r>
      <w:r w:rsidRPr="007B2A73">
        <w:rPr>
          <w:sz w:val="22"/>
        </w:rPr>
        <w:t xml:space="preserve">godnie </w:t>
      </w:r>
      <w:r>
        <w:rPr>
          <w:sz w:val="22"/>
        </w:rPr>
        <w:br/>
      </w:r>
      <w:r w:rsidRPr="007B2A73">
        <w:rPr>
          <w:sz w:val="22"/>
        </w:rPr>
        <w:t>z obowiązującymi przepisami prawa</w:t>
      </w:r>
      <w:r>
        <w:rPr>
          <w:sz w:val="22"/>
        </w:rPr>
        <w:t xml:space="preserve">, </w:t>
      </w:r>
      <w:r>
        <w:rPr>
          <w:sz w:val="22"/>
        </w:rPr>
        <w:t xml:space="preserve">po zasięgnięciu opinii związków zawodowych działających </w:t>
      </w:r>
      <w:r>
        <w:rPr>
          <w:sz w:val="22"/>
        </w:rPr>
        <w:br/>
      </w:r>
      <w:r>
        <w:rPr>
          <w:sz w:val="22"/>
        </w:rPr>
        <w:t>w tej instytucji kultury oraz stowarzyszeń zawodowych i twórczych właściwych ze względu na rodzaj działalności prowadzonej przez instytucję</w:t>
      </w:r>
      <w:r w:rsidR="0004357C">
        <w:rPr>
          <w:sz w:val="22"/>
        </w:rPr>
        <w:t>,</w:t>
      </w:r>
      <w:r>
        <w:rPr>
          <w:sz w:val="22"/>
        </w:rPr>
        <w:t xml:space="preserve"> </w:t>
      </w:r>
      <w:r w:rsidRPr="007B2A73">
        <w:rPr>
          <w:sz w:val="22"/>
        </w:rPr>
        <w:t xml:space="preserve">Burmistrz Żnina podjął decyzję o powołaniu na stanowisko dyrektora Żnińskiego Domu Kultury Pana Artura </w:t>
      </w:r>
      <w:r>
        <w:rPr>
          <w:sz w:val="22"/>
        </w:rPr>
        <w:t>Krajewskiego</w:t>
      </w:r>
      <w:r w:rsidR="0004357C">
        <w:rPr>
          <w:sz w:val="22"/>
        </w:rPr>
        <w:t xml:space="preserve"> </w:t>
      </w:r>
      <w:r w:rsidR="0004357C">
        <w:rPr>
          <w:sz w:val="22"/>
        </w:rPr>
        <w:t xml:space="preserve">od dnia 1 sierpnia 2023 r. do dnia </w:t>
      </w:r>
      <w:r w:rsidR="0004357C">
        <w:rPr>
          <w:sz w:val="22"/>
        </w:rPr>
        <w:br/>
      </w:r>
      <w:r w:rsidR="0004357C">
        <w:rPr>
          <w:sz w:val="22"/>
        </w:rPr>
        <w:t>31 lipca 2026 r.</w:t>
      </w:r>
    </w:p>
    <w:p w14:paraId="7CC57053" w14:textId="12398C59" w:rsidR="007B2A73" w:rsidRPr="007B2A73" w:rsidRDefault="007B2A73" w:rsidP="007B2A73">
      <w:pPr>
        <w:spacing w:after="0"/>
        <w:jc w:val="both"/>
        <w:rPr>
          <w:sz w:val="22"/>
        </w:rPr>
      </w:pPr>
    </w:p>
    <w:p w14:paraId="3D732AC5" w14:textId="77777777" w:rsidR="007B2A73" w:rsidRPr="007B2A73" w:rsidRDefault="007B2A73" w:rsidP="007B2A73">
      <w:pPr>
        <w:spacing w:after="0"/>
        <w:jc w:val="both"/>
        <w:rPr>
          <w:sz w:val="22"/>
        </w:rPr>
      </w:pPr>
      <w:r w:rsidRPr="007B2A73">
        <w:rPr>
          <w:sz w:val="22"/>
        </w:rPr>
        <w:t> </w:t>
      </w:r>
    </w:p>
    <w:p w14:paraId="6F269094" w14:textId="063CA2E8" w:rsidR="007B2A73" w:rsidRDefault="007B2A73" w:rsidP="007B2A73">
      <w:pPr>
        <w:spacing w:after="0"/>
        <w:jc w:val="both"/>
        <w:rPr>
          <w:szCs w:val="20"/>
        </w:rPr>
      </w:pPr>
    </w:p>
    <w:p w14:paraId="35858277" w14:textId="77777777" w:rsidR="007B2A73" w:rsidRDefault="007B2A73" w:rsidP="007B2A73">
      <w:pPr>
        <w:spacing w:after="0"/>
        <w:jc w:val="both"/>
        <w:rPr>
          <w:szCs w:val="20"/>
        </w:rPr>
      </w:pPr>
    </w:p>
    <w:p w14:paraId="5DEADD14" w14:textId="77777777" w:rsidR="007B2A73" w:rsidRDefault="007B2A73" w:rsidP="007B2A73">
      <w:pPr>
        <w:spacing w:after="0"/>
        <w:jc w:val="both"/>
        <w:rPr>
          <w:szCs w:val="20"/>
        </w:rPr>
      </w:pPr>
    </w:p>
    <w:p w14:paraId="04E4BD37" w14:textId="6EA1759D" w:rsidR="0004357C" w:rsidRPr="0004357C" w:rsidRDefault="0004357C" w:rsidP="0004357C">
      <w:pPr>
        <w:spacing w:after="0"/>
        <w:ind w:left="5664"/>
        <w:jc w:val="both"/>
        <w:rPr>
          <w:szCs w:val="20"/>
        </w:rPr>
      </w:pPr>
      <w:r>
        <w:rPr>
          <w:szCs w:val="20"/>
        </w:rPr>
        <w:t xml:space="preserve">    </w:t>
      </w:r>
      <w:r w:rsidRPr="0004357C">
        <w:rPr>
          <w:szCs w:val="20"/>
        </w:rPr>
        <w:t>Burmistrz Żnina</w:t>
      </w:r>
    </w:p>
    <w:p w14:paraId="3A2F9016" w14:textId="77777777" w:rsidR="0004357C" w:rsidRDefault="0004357C" w:rsidP="0004357C">
      <w:pPr>
        <w:spacing w:after="0"/>
        <w:jc w:val="both"/>
        <w:rPr>
          <w:szCs w:val="20"/>
        </w:rPr>
      </w:pPr>
      <w:r w:rsidRPr="0004357C">
        <w:rPr>
          <w:szCs w:val="20"/>
        </w:rPr>
        <w:t>                                                                                                        </w:t>
      </w:r>
    </w:p>
    <w:p w14:paraId="563B9AE8" w14:textId="4329EB2A" w:rsidR="0004357C" w:rsidRPr="0004357C" w:rsidRDefault="0004357C" w:rsidP="0004357C">
      <w:pPr>
        <w:spacing w:after="0"/>
        <w:ind w:left="4956" w:firstLine="708"/>
        <w:jc w:val="both"/>
        <w:rPr>
          <w:szCs w:val="20"/>
        </w:rPr>
      </w:pPr>
      <w:r w:rsidRPr="0004357C">
        <w:rPr>
          <w:szCs w:val="20"/>
        </w:rPr>
        <w:t xml:space="preserve">/-/ Robert </w:t>
      </w:r>
      <w:proofErr w:type="spellStart"/>
      <w:r w:rsidRPr="0004357C">
        <w:rPr>
          <w:szCs w:val="20"/>
        </w:rPr>
        <w:t>Luchowski</w:t>
      </w:r>
      <w:proofErr w:type="spellEnd"/>
    </w:p>
    <w:p w14:paraId="16303DE8" w14:textId="77777777" w:rsidR="007B2A73" w:rsidRDefault="007B2A73" w:rsidP="007B2A73">
      <w:pPr>
        <w:spacing w:after="0"/>
        <w:jc w:val="both"/>
        <w:rPr>
          <w:szCs w:val="20"/>
        </w:rPr>
      </w:pPr>
    </w:p>
    <w:p w14:paraId="53C3A780" w14:textId="77777777" w:rsidR="007B2A73" w:rsidRDefault="007B2A73" w:rsidP="007B2A73">
      <w:pPr>
        <w:spacing w:after="0"/>
        <w:jc w:val="both"/>
        <w:rPr>
          <w:szCs w:val="20"/>
        </w:rPr>
      </w:pPr>
    </w:p>
    <w:p w14:paraId="13FDB883" w14:textId="77777777" w:rsidR="007B2A73" w:rsidRDefault="007B2A73" w:rsidP="007B2A73">
      <w:pPr>
        <w:spacing w:after="0"/>
        <w:jc w:val="both"/>
        <w:rPr>
          <w:szCs w:val="20"/>
        </w:rPr>
      </w:pPr>
    </w:p>
    <w:p w14:paraId="079C395C" w14:textId="77777777" w:rsidR="007B2A73" w:rsidRPr="00A843F6" w:rsidRDefault="007B2A73" w:rsidP="007B2A73">
      <w:pPr>
        <w:spacing w:after="0"/>
        <w:jc w:val="both"/>
        <w:rPr>
          <w:szCs w:val="20"/>
        </w:rPr>
      </w:pPr>
    </w:p>
    <w:p w14:paraId="0F5121A4" w14:textId="77777777" w:rsidR="007B2A73" w:rsidRDefault="007B2A73" w:rsidP="007B2A73">
      <w:pPr>
        <w:pStyle w:val="Stopkadokumentu"/>
        <w:rPr>
          <w:sz w:val="18"/>
          <w:szCs w:val="18"/>
          <w:u w:val="single"/>
        </w:rPr>
      </w:pPr>
    </w:p>
    <w:p w14:paraId="3684524B" w14:textId="77777777" w:rsidR="007B2A73" w:rsidRDefault="007B2A73" w:rsidP="007B2A73">
      <w:pPr>
        <w:pStyle w:val="Stopkadokumentu"/>
        <w:rPr>
          <w:sz w:val="18"/>
          <w:szCs w:val="18"/>
          <w:u w:val="single"/>
        </w:rPr>
      </w:pPr>
    </w:p>
    <w:p w14:paraId="429CBBDD" w14:textId="3408A3D3" w:rsidR="005F7650" w:rsidRPr="007B2A73" w:rsidRDefault="005F7650" w:rsidP="007B2A73"/>
    <w:sectPr w:rsidR="005F7650" w:rsidRPr="007B2A73" w:rsidSect="0029675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0BDA8" w14:textId="77777777" w:rsidR="00F82358" w:rsidRDefault="00F82358" w:rsidP="003D6113">
      <w:pPr>
        <w:spacing w:after="0" w:line="240" w:lineRule="auto"/>
      </w:pPr>
      <w:r>
        <w:separator/>
      </w:r>
    </w:p>
  </w:endnote>
  <w:endnote w:type="continuationSeparator" w:id="0">
    <w:p w14:paraId="334A058A" w14:textId="77777777" w:rsidR="00F82358" w:rsidRDefault="00F82358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C18AB1-08F0-41B9-94ED-3CFECBB34D39}"/>
    <w:embedBold r:id="rId2" w:fontKey="{4A4BF1FC-FBC5-4D91-8819-330F34DE2CFE}"/>
    <w:embedItalic r:id="rId3" w:fontKey="{7BB53D63-74A3-4C13-803E-1BA5CAEECE04}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13863B3-CD64-49E4-86E7-BFE7BDCE82F4}"/>
    <w:embedBold r:id="rId5" w:fontKey="{BE13CA9D-6E2B-427F-8D97-D4FC0A96AF26}"/>
    <w:embedItalic r:id="rId6" w:fontKey="{9BB68710-432D-47B1-B3B3-B76620FBAB75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EB84DDC-24C6-4065-A04D-6C776EDCE7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80F838B-2445-455D-B65D-C15E9B256956}"/>
    <w:embedItalic r:id="rId9" w:fontKey="{CB1DC6AD-CB3B-4A6A-BAFF-D0845B0BA2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7B23BCB2-98E6-4ADA-B220-0E2E4E7CE8BC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35DD0E1C-2D4C-4860-817D-9F2D560BFD4D}"/>
    <w:embedBold r:id="rId12" w:fontKey="{B5EAC8E4-B0F1-40D2-A415-B52283FA7F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7D16F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69EA50E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5D2DEBD4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2408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7E1FE6E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53EA8C4A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3DC6F" w14:textId="77777777" w:rsidR="00F82358" w:rsidRDefault="00F82358" w:rsidP="003D6113">
      <w:pPr>
        <w:spacing w:after="0" w:line="240" w:lineRule="auto"/>
      </w:pPr>
      <w:r>
        <w:separator/>
      </w:r>
    </w:p>
  </w:footnote>
  <w:footnote w:type="continuationSeparator" w:id="0">
    <w:p w14:paraId="34E9B211" w14:textId="77777777" w:rsidR="00F82358" w:rsidRDefault="00F82358" w:rsidP="003D6113">
      <w:pPr>
        <w:spacing w:after="0" w:line="240" w:lineRule="auto"/>
      </w:pPr>
      <w:r>
        <w:continuationSeparator/>
      </w:r>
    </w:p>
  </w:footnote>
  <w:footnote w:id="1">
    <w:p w14:paraId="77B98CF0" w14:textId="77777777" w:rsidR="007B2A73" w:rsidRPr="003E1F00" w:rsidRDefault="007B2A73" w:rsidP="007B2A73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3E1F00">
        <w:rPr>
          <w:sz w:val="18"/>
          <w:szCs w:val="18"/>
        </w:rPr>
        <w:t>Zmiany tekstu jednolitego wymienionej ustawy zostały ogłoszone w Dz. U. z 2023 r. poz. 572.</w:t>
      </w:r>
    </w:p>
  </w:footnote>
  <w:footnote w:id="2">
    <w:p w14:paraId="2460C0A9" w14:textId="77777777" w:rsidR="007B2A73" w:rsidRPr="003E1F00" w:rsidRDefault="007B2A73" w:rsidP="007B2A73">
      <w:pPr>
        <w:pStyle w:val="Tekstprzypisudolnego"/>
        <w:rPr>
          <w:sz w:val="18"/>
          <w:szCs w:val="18"/>
        </w:rPr>
      </w:pPr>
      <w:r w:rsidRPr="003E1F00">
        <w:rPr>
          <w:rStyle w:val="Odwoanieprzypisudolnego"/>
          <w:sz w:val="18"/>
          <w:szCs w:val="18"/>
        </w:rPr>
        <w:footnoteRef/>
      </w:r>
      <w:r w:rsidRPr="003E1F00">
        <w:rPr>
          <w:sz w:val="18"/>
          <w:szCs w:val="18"/>
        </w:rPr>
        <w:t xml:space="preserve"> Zmiany tekstu jednolitego wymienionej ustawy zostały ogłoszone w Dz. U. 2019 r. poz. 2020</w:t>
      </w:r>
    </w:p>
  </w:footnote>
  <w:footnote w:id="3">
    <w:p w14:paraId="2ECBD568" w14:textId="77777777" w:rsidR="007B2A73" w:rsidRDefault="007B2A73" w:rsidP="007B2A73">
      <w:pPr>
        <w:pStyle w:val="Tekstprzypisudolnego"/>
      </w:pPr>
      <w:r w:rsidRPr="003E1F00">
        <w:rPr>
          <w:rStyle w:val="Odwoanieprzypisudolnego"/>
          <w:sz w:val="18"/>
          <w:szCs w:val="18"/>
        </w:rPr>
        <w:footnoteRef/>
      </w:r>
      <w:r w:rsidRPr="003E1F00">
        <w:rPr>
          <w:sz w:val="18"/>
          <w:szCs w:val="18"/>
        </w:rPr>
        <w:t xml:space="preserve"> Zmiany tekstu jednolitego wymienionej ustawy zostały ogłoszone w Dz. U. z 2022 r. poz. 1700 i poz. 2140 oraz z 2023 r. poz. 240 i poz. 641</w:t>
      </w:r>
      <w:r w:rsidRPr="003E1F00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97BA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1EBC94A2" wp14:editId="439ED6AE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37C6F" w14:textId="77777777" w:rsidR="0029675B" w:rsidRDefault="0029675B">
    <w:pPr>
      <w:pStyle w:val="Nagwek"/>
    </w:pPr>
  </w:p>
  <w:p w14:paraId="13B97B35" w14:textId="77777777" w:rsidR="0029675B" w:rsidRDefault="0029675B">
    <w:pPr>
      <w:pStyle w:val="Nagwek"/>
    </w:pPr>
  </w:p>
  <w:p w14:paraId="4DB8524E" w14:textId="77777777" w:rsidR="0029675B" w:rsidRDefault="0029675B">
    <w:pPr>
      <w:pStyle w:val="Nagwek"/>
    </w:pPr>
  </w:p>
  <w:p w14:paraId="333A6110" w14:textId="77777777" w:rsidR="0029675B" w:rsidRDefault="0029675B">
    <w:pPr>
      <w:pStyle w:val="Nagwek"/>
    </w:pPr>
  </w:p>
  <w:p w14:paraId="61AA7DC6" w14:textId="77777777" w:rsidR="0029675B" w:rsidRDefault="0029675B">
    <w:pPr>
      <w:pStyle w:val="Nagwek"/>
    </w:pPr>
  </w:p>
  <w:p w14:paraId="64A80266" w14:textId="77777777" w:rsidR="0029675B" w:rsidRDefault="0029675B">
    <w:pPr>
      <w:pStyle w:val="Nagwek"/>
    </w:pPr>
  </w:p>
  <w:p w14:paraId="1C70EB5B" w14:textId="77777777" w:rsidR="0029675B" w:rsidRDefault="0029675B">
    <w:pPr>
      <w:pStyle w:val="Nagwek"/>
    </w:pPr>
  </w:p>
  <w:p w14:paraId="3301D5E8" w14:textId="77777777" w:rsidR="0029675B" w:rsidRDefault="0029675B">
    <w:pPr>
      <w:pStyle w:val="Nagwek"/>
    </w:pPr>
  </w:p>
  <w:p w14:paraId="6877E292" w14:textId="77777777" w:rsidR="0029675B" w:rsidRDefault="0029675B">
    <w:pPr>
      <w:pStyle w:val="Nagwek"/>
    </w:pPr>
  </w:p>
  <w:p w14:paraId="5A3BEB35" w14:textId="77777777" w:rsidR="0029675B" w:rsidRDefault="0029675B">
    <w:pPr>
      <w:pStyle w:val="Nagwek"/>
    </w:pPr>
  </w:p>
  <w:p w14:paraId="47BB26DF" w14:textId="77777777" w:rsidR="00E227B5" w:rsidRDefault="00E227B5">
    <w:pPr>
      <w:pStyle w:val="Nagwek"/>
    </w:pPr>
  </w:p>
  <w:p w14:paraId="71CF11F3" w14:textId="77777777" w:rsidR="00E227B5" w:rsidRDefault="00E227B5">
    <w:pPr>
      <w:pStyle w:val="Nagwek"/>
    </w:pPr>
  </w:p>
  <w:p w14:paraId="2FF0886C" w14:textId="77777777" w:rsidR="00E227B5" w:rsidRDefault="00E227B5">
    <w:pPr>
      <w:pStyle w:val="Nagwek"/>
    </w:pPr>
  </w:p>
  <w:p w14:paraId="39AE5580" w14:textId="77777777" w:rsidR="001214A2" w:rsidRDefault="00C81E7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F9EBB29" wp14:editId="477EE797">
          <wp:simplePos x="0" y="0"/>
          <wp:positionH relativeFrom="page">
            <wp:posOffset>1804670</wp:posOffset>
          </wp:positionH>
          <wp:positionV relativeFrom="page">
            <wp:posOffset>723900</wp:posOffset>
          </wp:positionV>
          <wp:extent cx="1120140" cy="388620"/>
          <wp:effectExtent l="0" t="0" r="381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MISTRZ_ZNINA_NAPIS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E518D"/>
    <w:multiLevelType w:val="hybridMultilevel"/>
    <w:tmpl w:val="FB104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56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C6"/>
    <w:rsid w:val="0000278E"/>
    <w:rsid w:val="0004357C"/>
    <w:rsid w:val="000D5E3B"/>
    <w:rsid w:val="001132CA"/>
    <w:rsid w:val="001214A2"/>
    <w:rsid w:val="00174CF4"/>
    <w:rsid w:val="001C17C6"/>
    <w:rsid w:val="001D00EA"/>
    <w:rsid w:val="001F6451"/>
    <w:rsid w:val="00260279"/>
    <w:rsid w:val="0029675B"/>
    <w:rsid w:val="002B3B3F"/>
    <w:rsid w:val="002F108D"/>
    <w:rsid w:val="00361433"/>
    <w:rsid w:val="003D6113"/>
    <w:rsid w:val="00402A9D"/>
    <w:rsid w:val="00464BBC"/>
    <w:rsid w:val="00467B16"/>
    <w:rsid w:val="004B6084"/>
    <w:rsid w:val="004F44FF"/>
    <w:rsid w:val="00525E14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95610"/>
    <w:rsid w:val="00726E1A"/>
    <w:rsid w:val="00743C12"/>
    <w:rsid w:val="00746441"/>
    <w:rsid w:val="00781A79"/>
    <w:rsid w:val="007B2A73"/>
    <w:rsid w:val="007C5F80"/>
    <w:rsid w:val="00834B26"/>
    <w:rsid w:val="00840AEF"/>
    <w:rsid w:val="00876EF1"/>
    <w:rsid w:val="008D2346"/>
    <w:rsid w:val="008D65AF"/>
    <w:rsid w:val="008E1239"/>
    <w:rsid w:val="00913469"/>
    <w:rsid w:val="00951410"/>
    <w:rsid w:val="009544FC"/>
    <w:rsid w:val="009E659F"/>
    <w:rsid w:val="00A06CE6"/>
    <w:rsid w:val="00A517A4"/>
    <w:rsid w:val="00A843F6"/>
    <w:rsid w:val="00AB513C"/>
    <w:rsid w:val="00B02023"/>
    <w:rsid w:val="00B32F12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227B5"/>
    <w:rsid w:val="00E45BE6"/>
    <w:rsid w:val="00E64819"/>
    <w:rsid w:val="00EC1D45"/>
    <w:rsid w:val="00F5658B"/>
    <w:rsid w:val="00F82358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9BE72"/>
  <w15:docId w15:val="{37300771-71FD-4732-A5A2-7A4DCE21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2A73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B2A73"/>
    <w:rPr>
      <w:rFonts w:ascii="Lato Light" w:hAnsi="Lato Ligh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B2A73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B2A7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435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dabrowska\Desktop\SZABLONY%20BURMISTRZA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9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Lidia Dąbrowska</dc:creator>
  <cp:lastModifiedBy>Katarzyna Słowik-Otlewska</cp:lastModifiedBy>
  <cp:revision>4</cp:revision>
  <cp:lastPrinted>2017-03-28T06:16:00Z</cp:lastPrinted>
  <dcterms:created xsi:type="dcterms:W3CDTF">2023-07-27T09:27:00Z</dcterms:created>
  <dcterms:modified xsi:type="dcterms:W3CDTF">2023-07-27T09:32:00Z</dcterms:modified>
</cp:coreProperties>
</file>